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86E" w:rsidRDefault="001F786E" w:rsidP="00817F1C">
      <w:pPr>
        <w:rPr>
          <w:b/>
          <w:bCs/>
        </w:rPr>
      </w:pPr>
    </w:p>
    <w:p w:rsidR="001F786E" w:rsidRDefault="001F786E" w:rsidP="00817F1C">
      <w:pPr>
        <w:rPr>
          <w:b/>
          <w:bCs/>
        </w:rPr>
      </w:pPr>
    </w:p>
    <w:p w:rsidR="001F786E" w:rsidRDefault="001F786E" w:rsidP="00817F1C">
      <w:pPr>
        <w:spacing w:after="0"/>
        <w:jc w:val="center"/>
        <w:rPr>
          <w:b/>
          <w:bCs/>
          <w:lang w:val="sr-Cyrl-CS"/>
        </w:rPr>
      </w:pPr>
      <w:r w:rsidRPr="002962CE">
        <w:rPr>
          <w:b/>
          <w:bCs/>
        </w:rPr>
        <w:t xml:space="preserve">КАНДИДАТИ ЗА ОДБОРНИКЕ </w:t>
      </w:r>
      <w:r>
        <w:rPr>
          <w:b/>
          <w:bCs/>
          <w:lang w:val="sr-Cyrl-CS"/>
        </w:rPr>
        <w:t>СКУПШТИНЕ ГРАДА ВРАЊА</w:t>
      </w:r>
    </w:p>
    <w:p w:rsidR="001F786E" w:rsidRPr="00837E3F" w:rsidRDefault="001F786E" w:rsidP="00817F1C">
      <w:pPr>
        <w:spacing w:after="0"/>
        <w:jc w:val="center"/>
        <w:rPr>
          <w:b/>
          <w:bCs/>
        </w:rPr>
      </w:pPr>
      <w:r w:rsidRPr="002962CE">
        <w:rPr>
          <w:b/>
          <w:bCs/>
        </w:rPr>
        <w:t>НА ИЗБОРНОЈ ЛИСТИ</w:t>
      </w:r>
      <w:r>
        <w:rPr>
          <w:b/>
          <w:bCs/>
          <w:lang w:val="sr-Cyrl-CS"/>
        </w:rPr>
        <w:t xml:space="preserve"> АЛЕКСАНДАР ВУЧИЋ – СРБИЈА ПОБЕЂУЈЕ</w:t>
      </w:r>
    </w:p>
    <w:p w:rsidR="001F786E" w:rsidRPr="00E912D5" w:rsidRDefault="001F786E" w:rsidP="00817F1C">
      <w:pPr>
        <w:spacing w:after="0"/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1"/>
        <w:gridCol w:w="2177"/>
        <w:gridCol w:w="1260"/>
        <w:gridCol w:w="2070"/>
        <w:gridCol w:w="3438"/>
      </w:tblGrid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jc w:val="center"/>
              <w:rPr>
                <w:b/>
                <w:bCs/>
              </w:rPr>
            </w:pPr>
            <w:r w:rsidRPr="002B59E8">
              <w:rPr>
                <w:b/>
                <w:bCs/>
              </w:rPr>
              <w:t>Ред.</w:t>
            </w:r>
          </w:p>
          <w:p w:rsidR="001F786E" w:rsidRPr="002B59E8" w:rsidRDefault="001F786E" w:rsidP="00EF07C5">
            <w:pPr>
              <w:spacing w:after="0" w:line="240" w:lineRule="auto"/>
              <w:jc w:val="center"/>
              <w:rPr>
                <w:b/>
                <w:bCs/>
              </w:rPr>
            </w:pPr>
            <w:r w:rsidRPr="002B59E8">
              <w:rPr>
                <w:b/>
                <w:bCs/>
              </w:rPr>
              <w:t>број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jc w:val="center"/>
              <w:rPr>
                <w:b/>
                <w:bCs/>
              </w:rPr>
            </w:pPr>
            <w:r w:rsidRPr="002B59E8">
              <w:rPr>
                <w:b/>
                <w:bCs/>
              </w:rPr>
              <w:t>Име и презиме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jc w:val="center"/>
              <w:rPr>
                <w:b/>
                <w:bCs/>
              </w:rPr>
            </w:pPr>
            <w:r w:rsidRPr="002B59E8">
              <w:rPr>
                <w:b/>
                <w:bCs/>
              </w:rPr>
              <w:t>Година рођења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jc w:val="center"/>
              <w:rPr>
                <w:b/>
                <w:bCs/>
              </w:rPr>
            </w:pPr>
            <w:r w:rsidRPr="002B59E8">
              <w:rPr>
                <w:b/>
                <w:bCs/>
              </w:rPr>
              <w:t>Занимање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jc w:val="center"/>
              <w:rPr>
                <w:b/>
                <w:bCs/>
              </w:rPr>
            </w:pPr>
            <w:r w:rsidRPr="002B59E8">
              <w:rPr>
                <w:b/>
                <w:bCs/>
              </w:rPr>
              <w:t>Пребивалиште и адреса стана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</w:pPr>
            <w:r w:rsidRPr="002B59E8">
              <w:t>1.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СЛОБОДАН МИЛЕНКОВИЋ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1972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доктор медицине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Дринска 12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</w:pPr>
            <w:r w:rsidRPr="002B59E8">
              <w:t>2.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ГОРАН НИКОЛИЋ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дип. економиста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Партизански пут 1а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</w:pPr>
            <w:r w:rsidRPr="002B59E8">
              <w:t>3.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МАЈА РИСТИЋ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професор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Хиландарска 117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</w:pPr>
            <w:r w:rsidRPr="002B59E8">
              <w:t>4.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МОМИР СТОЈИЛКОВИЋ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1961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инж. пољопривреде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</w:pPr>
            <w:r w:rsidRPr="002B59E8">
              <w:rPr>
                <w:lang w:val="sr-Cyrl-CS"/>
              </w:rPr>
              <w:t>Врање, Партизанки пут 152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 xml:space="preserve">5. 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ГОРАН ЂОРЂЕВИЋ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1967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</w:pPr>
            <w:r w:rsidRPr="002B59E8">
              <w:rPr>
                <w:lang w:val="sr-Cyrl-CS"/>
              </w:rPr>
              <w:t>дипл.економиста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Милорада Стошића 3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6.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ЉИЉАНА АНТИЋ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1961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доктор медицине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О.Ј. Поповића 17/3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7.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ДУШАН АРИТОНОВИЋ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1973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правник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Ђуре Ђаковића 28/2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8.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НЕНАД АНТИЋ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1977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правник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Ратка Павловића 2/а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9.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ДРАГАНА АРСИЋ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1974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педагог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Ђуре Пуцара 19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10.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БРАНИМИР СТАНКОВИЋ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1975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грађевински инжењер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29. новембар 10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11.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ВЕЛИБОР АНТОНИЈЕВИЋ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1977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економиста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Радоје Домановића 7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12.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ЗОРИЦА ЈОВИЋ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економиста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Партизански пут 4-5/21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13.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СРБОЉУБ ДИМИТРИЈЕВИЋ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1965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правник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Лењинова 30/4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 xml:space="preserve">14. 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МИРОСЛАВ НЕШИЋ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 xml:space="preserve">адвокат 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Краља Милана 69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15.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МАРИЈА ПЕТКОВИЋ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1990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студент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Радних бригада 12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16.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БЛАГОЈЕ ТИМЧИЋ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1951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доктор медицине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Дечанска 4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17.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НЕНАД ЂОРЂЕВИЋ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1972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професор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Солунска 1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18.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СЛАЂАНА ТОМИЋ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1957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економски техничар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Партизански пут 144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ДАЛИБОР ДИМИТРИЈЕВИЋ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1983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економиста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Вељка Влаховића 4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20.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БОБАН АНТАНАСИЈЕВИЋ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1975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предузетник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Врањска Бања, К.П.</w:t>
            </w:r>
            <w:r w:rsidRPr="002B59E8">
              <w:t>I</w:t>
            </w:r>
            <w:r w:rsidRPr="002B59E8">
              <w:rPr>
                <w:lang w:val="sr-Cyrl-CS"/>
              </w:rPr>
              <w:t>.</w:t>
            </w:r>
            <w:r w:rsidRPr="002B59E8">
              <w:t xml:space="preserve"> </w:t>
            </w:r>
            <w:r w:rsidRPr="002B59E8">
              <w:rPr>
                <w:lang w:val="sr-Cyrl-CS"/>
              </w:rPr>
              <w:t>Ослободиоца 26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21.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МАЈА ЂОРЂЕВИЋ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1978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економиста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Девет Југовића 40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22.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ГРАДИМИР ЈОВАНОВИЋ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1950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правник – пензионер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Филипа Вишнића 1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23.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СЛАВОЉУБ СТОЈМЕНОВИЋ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1982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архитекта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Јанка Веселиновића 11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24.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ВЕСНА БОШКОВИЋ СТЕВАНОВИЋ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инжењер шумарства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Шумадијска 24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25.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ДРАГАН ВЕЛИЧКОВИЋ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доктор гинекологије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Врање,Пастерова 10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26.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ГОРАН ТРАЈКОВИЋ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1972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инжењер технологије</w:t>
            </w:r>
          </w:p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Златокоп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27.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САЊА ЗЛАТКОВИЋ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1980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правник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Милана Ракића 4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28.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СТЕФАН ФИЛИПОВИЋ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1991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струковни економиста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Милентија Поповића 1, ламела 4/23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 xml:space="preserve">29. 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МАРЈАН СТОШИЋ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1980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економиса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Врањска Бања, Доситејева бб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30.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МАРИЈА РАДЕНКОВИЋ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1981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професор разредне наставе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Иве Андрића 1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31.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>
              <w:rPr>
                <w:lang w:val="sr-Cyrl-CS"/>
              </w:rPr>
              <w:t>СТЕФАН</w:t>
            </w:r>
            <w:r w:rsidRPr="002B59E8">
              <w:rPr>
                <w:lang w:val="sr-Cyrl-CS"/>
              </w:rPr>
              <w:t xml:space="preserve"> ДУТИНА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1979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 xml:space="preserve">референт продаје 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Охридска 18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32.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ГОРАН СИМОНОВИЋ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1969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 xml:space="preserve">управник погона Јумко 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Власе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33.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ЈЕЛЕНА СТАНКОВИЋ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1986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правник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Есперанто 18-1/6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34.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БЛАГОЈЕ ТАСИЋ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1952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економиста – пензионер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Војвођанска 1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35.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ДЕЈАН ТРИЧКОВИЋ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1971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доктор ветерине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Верице Бараћ 30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36.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АНДРИЈАНА СТАМЕНКОВИЋ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1986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инжењер технологије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Ужичка 18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37.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ГОРАН ЖИВКОВИЋ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1975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 xml:space="preserve">дипл. економиста 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Бунушевачка бб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38.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ИВИЦА РИСТИЋ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1977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референт плана и анализе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Хаџи Томина 2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39.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ЈЕЛИЦА ЂОРЂЕВИЋ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1969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 xml:space="preserve">незапослена 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Вртогош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40.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НЕБОЈША СТАМЕНКОВИЋ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1977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инжењер пољопривреде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Вртогош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41.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НИКОЛА ЦВЕТКОВИЋ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1978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возач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Трг 7. септембра 3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42.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МИЛЕНА АНТИЋ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1989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доктор медицине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Дубница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43.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МАРИО НОВКОВИЋ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1974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економиста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Немањина бб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 xml:space="preserve">44. 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НЕНАД МИТИЋ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1975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пољопривредни техничар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Бујковац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45.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НЕЛА ВУЧИЋ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1967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незапослена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Трг братства и јединства 13/11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46.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БОРИВОЈЕ МАНАСИЈЕВИЋ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1959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 xml:space="preserve">професор разредне наставе 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Црни Луг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47.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СРБА НИКОЛИЋ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1951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пензионер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Собинска 8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48.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КАТАРИНА СТОЈАНОВИЋ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1993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студент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Доње Требешиње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49.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НЕБОЈША ЦВЕТКОВИЋ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1971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професор физичког васпитања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Ћирила и Методија бб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50.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БРАНИСЛАВ СТОЈКОВИЋ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1964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технолог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Ђуре Салаја 17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51.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ДАНИЈЕЛА МИЛОСАВЉЕВИЋ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1970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правник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Церска 20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52.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БОЈАН ИЛИЋ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1981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доктор медицине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Кајмакчаланска 44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53.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ИВАН КОСТИЋ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1979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професр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Ратаје</w:t>
            </w:r>
          </w:p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54.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ЈЕЛИЦА СТЕВАНОВИЋ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1962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наставник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Врањска Бања, Уроша Илића 1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55.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САША МИЛЕНКОВИЋ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>
              <w:rPr>
                <w:lang w:val="sr-Cyrl-CS"/>
              </w:rPr>
              <w:t>дипл. менаџ</w:t>
            </w:r>
            <w:r w:rsidRPr="002B59E8">
              <w:rPr>
                <w:lang w:val="sr-Cyrl-CS"/>
              </w:rPr>
              <w:t>ер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Врањска Бања, Партизанска 35а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56.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ТРАЈКОВИЋ БРАНИСЛАВ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</w:t>
            </w:r>
            <w:r w:rsidRPr="002B59E8">
              <w:t>5</w:t>
            </w:r>
            <w:r w:rsidRPr="002B59E8">
              <w:rPr>
                <w:lang w:val="sr-Cyrl-CS"/>
              </w:rPr>
              <w:t>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економиста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Ранутовац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57.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МАЈА СТАНКОВИЋ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1979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рачуноводствени радник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Љубомира Гроздановића 13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58.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НЕБОЈША СТАНКОВИЋ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 xml:space="preserve">професор хемије 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Ћуковац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59.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ДЕЈАН ИЛИЋ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</w:t>
            </w:r>
            <w:r w:rsidRPr="002B59E8">
              <w:t>7</w:t>
            </w:r>
            <w:r w:rsidRPr="002B59E8">
              <w:rPr>
                <w:lang w:val="sr-Cyrl-CS"/>
              </w:rPr>
              <w:t>8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правник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Милана Ракића 4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60.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ДРАГАНА СТАНОЈКОВИЋ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</w:t>
            </w:r>
            <w:r w:rsidRPr="002B59E8">
              <w:t>7</w:t>
            </w:r>
            <w:r w:rsidRPr="002B59E8">
              <w:rPr>
                <w:lang w:val="sr-Cyrl-CS"/>
              </w:rPr>
              <w:t>5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дипл. економиста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Трг братсрва и јединства 25-10/46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61.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СТАНИСЛАВ  РАЋИПОВИЋ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1955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музичар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Пољаничка 62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62.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ДРАГАН ЈОВАНЧИЋ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1966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рачуновоствени радник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Стевана Мокрањца 18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63.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МИЛЕНА НАЦКОВИЋ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1986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физиотерапеут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Димитрија Станковића 3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64.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НЕНАД СТАНКОВИЋ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1970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економиста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Симе Погачаревића 4</w:t>
            </w:r>
          </w:p>
        </w:tc>
      </w:tr>
      <w:tr w:rsidR="001F786E" w:rsidRPr="002B59E8">
        <w:tc>
          <w:tcPr>
            <w:tcW w:w="631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65.</w:t>
            </w:r>
          </w:p>
        </w:tc>
        <w:tc>
          <w:tcPr>
            <w:tcW w:w="2177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СЛАЂАН АНТАНАСИЈЕВИЋ</w:t>
            </w:r>
          </w:p>
        </w:tc>
        <w:tc>
          <w:tcPr>
            <w:tcW w:w="126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1973</w:t>
            </w:r>
          </w:p>
        </w:tc>
        <w:tc>
          <w:tcPr>
            <w:tcW w:w="2070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инж. машинства</w:t>
            </w:r>
          </w:p>
        </w:tc>
        <w:tc>
          <w:tcPr>
            <w:tcW w:w="3438" w:type="dxa"/>
          </w:tcPr>
          <w:p w:rsidR="001F786E" w:rsidRPr="002B59E8" w:rsidRDefault="001F786E" w:rsidP="00EF07C5">
            <w:pPr>
              <w:spacing w:after="0" w:line="240" w:lineRule="auto"/>
              <w:rPr>
                <w:lang w:val="sr-Cyrl-CS"/>
              </w:rPr>
            </w:pPr>
            <w:r w:rsidRPr="002B59E8">
              <w:rPr>
                <w:lang w:val="sr-Cyrl-CS"/>
              </w:rPr>
              <w:t>Врање, Партизански пут 86</w:t>
            </w:r>
          </w:p>
        </w:tc>
      </w:tr>
    </w:tbl>
    <w:p w:rsidR="001F786E" w:rsidRPr="00B65122" w:rsidRDefault="001F786E" w:rsidP="00817F1C">
      <w:pPr>
        <w:rPr>
          <w:b/>
          <w:bCs/>
        </w:rPr>
      </w:pPr>
    </w:p>
    <w:p w:rsidR="001F786E" w:rsidRDefault="001F786E"/>
    <w:sectPr w:rsidR="001F786E" w:rsidSect="003534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F1C"/>
    <w:rsid w:val="001F786E"/>
    <w:rsid w:val="002962CE"/>
    <w:rsid w:val="002B59E8"/>
    <w:rsid w:val="003534B9"/>
    <w:rsid w:val="00817F1C"/>
    <w:rsid w:val="00837E3F"/>
    <w:rsid w:val="00A07B5E"/>
    <w:rsid w:val="00AF41E8"/>
    <w:rsid w:val="00B65122"/>
    <w:rsid w:val="00C0703A"/>
    <w:rsid w:val="00E912D5"/>
    <w:rsid w:val="00EF0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F1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658</Words>
  <Characters>3755</Characters>
  <Application>Microsoft Office Outlook</Application>
  <DocSecurity>0</DocSecurity>
  <Lines>0</Lines>
  <Paragraphs>0</Paragraphs>
  <ScaleCrop>false</ScaleCrop>
  <Company>Microsoft Corporation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VMiletic</dc:creator>
  <cp:keywords/>
  <dc:description/>
  <cp:lastModifiedBy>Microsoft Windows</cp:lastModifiedBy>
  <cp:revision>2</cp:revision>
  <dcterms:created xsi:type="dcterms:W3CDTF">2016-03-11T13:51:00Z</dcterms:created>
  <dcterms:modified xsi:type="dcterms:W3CDTF">2016-03-12T11:32:00Z</dcterms:modified>
</cp:coreProperties>
</file>